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43A" w:rsidRPr="00591220" w:rsidRDefault="00DA73C4" w:rsidP="00591220">
      <w:pPr>
        <w:pStyle w:val="Heading1"/>
        <w:rPr>
          <w:rFonts w:eastAsia="Calibri"/>
          <w:sz w:val="36"/>
        </w:rPr>
      </w:pPr>
      <w:r w:rsidRPr="00DA73C4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205105</wp:posOffset>
                </wp:positionV>
                <wp:extent cx="1524000" cy="14249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24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3C4" w:rsidRDefault="00DA73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2954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aple leaf against sky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5pt;margin-top:16.15pt;width:120pt;height:11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" fillcolor="white [3201]" strokecolor="#0f6fc6 [3204]" strokeweight="1pt">
                <v:textbox>
                  <w:txbxContent>
                    <w:p w:rsidR="00DA73C4" w:rsidRDefault="00DA73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2954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aple leaf against sky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C42">
        <w:rPr>
          <w:rFonts w:eastAsia="Calibri"/>
          <w:b w:val="0"/>
          <w:sz w:val="36"/>
        </w:rPr>
        <w:t>Objectives</w:t>
      </w:r>
      <w:r w:rsidR="00DC42BD">
        <w:rPr>
          <w:rFonts w:eastAsia="Calibri"/>
          <w:b w:val="0"/>
          <w:sz w:val="36"/>
        </w:rPr>
        <w:t xml:space="preserve"> </w:t>
      </w:r>
    </w:p>
    <w:p w:rsidR="00651374" w:rsidRPr="00651374" w:rsidRDefault="00445C42" w:rsidP="00651374">
      <w:pPr>
        <w:spacing w:after="160" w:line="259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In this lab you’ll be examining the vein structure of a leaf. Your leaf has been pre-treated (by your hard working teacher) in a strong base. The base has dissolved and loosened the lamina of the leaf. You will be using a small brush to clear the remaining lamina from the leaf to expose the veins.</w:t>
      </w:r>
    </w:p>
    <w:p w:rsidR="00912621" w:rsidRDefault="006A6057" w:rsidP="00912621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Leaves – whole or cut into small sections</w:t>
      </w:r>
    </w:p>
    <w:p w:rsidR="006A6057" w:rsidRDefault="006A6057" w:rsidP="00912621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Sodium Hydroxide, Washing Soda or another strong base.</w:t>
      </w:r>
    </w:p>
    <w:p w:rsidR="006A6057" w:rsidRDefault="00DA73C4" w:rsidP="00912621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A73C4">
        <w:rPr>
          <w:rFonts w:eastAsia="Calibr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196215</wp:posOffset>
                </wp:positionV>
                <wp:extent cx="1517015" cy="1447800"/>
                <wp:effectExtent l="0" t="0" r="2603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44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3C4" w:rsidRDefault="00DA73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3020" cy="13030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mall Leaf Vein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3.25pt;margin-top:15.45pt;width:119.45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" fillcolor="white [3201]" strokecolor="#0f6fc6 [3204]" strokeweight="1pt">
                <v:textbox>
                  <w:txbxContent>
                    <w:p w:rsidR="00DA73C4" w:rsidRDefault="00DA73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3020" cy="13030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mall Leaf Vein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057">
        <w:rPr>
          <w:rFonts w:ascii="Calibri" w:eastAsia="Calibri" w:hAnsi="Calibri" w:cs="Times New Roman"/>
          <w:sz w:val="24"/>
          <w:szCs w:val="24"/>
        </w:rPr>
        <w:t xml:space="preserve">Beaker – 300mL </w:t>
      </w:r>
      <w:r w:rsidR="0033452C">
        <w:rPr>
          <w:rFonts w:ascii="Calibri" w:eastAsia="Calibri" w:hAnsi="Calibri" w:cs="Times New Roman"/>
          <w:sz w:val="24"/>
          <w:szCs w:val="24"/>
        </w:rPr>
        <w:t>and up</w:t>
      </w:r>
      <w:r w:rsidR="006A6057">
        <w:rPr>
          <w:rFonts w:ascii="Calibri" w:eastAsia="Calibri" w:hAnsi="Calibri" w:cs="Times New Roman"/>
          <w:sz w:val="24"/>
          <w:szCs w:val="24"/>
        </w:rPr>
        <w:t xml:space="preserve"> depending on the number</w:t>
      </w:r>
      <w:r w:rsidR="0033452C">
        <w:rPr>
          <w:rFonts w:ascii="Calibri" w:eastAsia="Calibri" w:hAnsi="Calibri" w:cs="Times New Roman"/>
          <w:sz w:val="24"/>
          <w:szCs w:val="24"/>
        </w:rPr>
        <w:t xml:space="preserve"> and size</w:t>
      </w:r>
      <w:r w:rsidR="006A6057">
        <w:rPr>
          <w:rFonts w:ascii="Calibri" w:eastAsia="Calibri" w:hAnsi="Calibri" w:cs="Times New Roman"/>
          <w:sz w:val="24"/>
          <w:szCs w:val="24"/>
        </w:rPr>
        <w:t xml:space="preserve"> of leaves you’ll be treating.</w:t>
      </w:r>
    </w:p>
    <w:p w:rsidR="006A6057" w:rsidRDefault="006A6057" w:rsidP="00912621">
      <w:pPr>
        <w:numPr>
          <w:ilvl w:val="0"/>
          <w:numId w:val="31"/>
        </w:numPr>
        <w:spacing w:after="160" w:line="259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Hot plate, </w:t>
      </w:r>
      <w:r w:rsidR="0033452C">
        <w:rPr>
          <w:rFonts w:ascii="Calibri" w:eastAsia="Calibri" w:hAnsi="Calibri" w:cs="Times New Roman"/>
          <w:sz w:val="24"/>
          <w:szCs w:val="24"/>
        </w:rPr>
        <w:t>we prefer a stirring hot plate but it’s not required.</w:t>
      </w:r>
    </w:p>
    <w:p w:rsidR="006A6057" w:rsidRDefault="006A6057" w:rsidP="006A6057">
      <w:pPr>
        <w:pStyle w:val="Heading1"/>
        <w:rPr>
          <w:rFonts w:eastAsia="Calibri"/>
          <w:b w:val="0"/>
          <w:sz w:val="36"/>
          <w:szCs w:val="36"/>
        </w:rPr>
      </w:pPr>
      <w:r w:rsidRPr="006A6057">
        <w:rPr>
          <w:rFonts w:eastAsia="Calibri"/>
          <w:b w:val="0"/>
          <w:sz w:val="36"/>
          <w:szCs w:val="36"/>
        </w:rPr>
        <w:t>Procedure</w:t>
      </w:r>
    </w:p>
    <w:p w:rsidR="006A6057" w:rsidRDefault="00C42B7B" w:rsidP="006A6057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Place your leaf in a shallow dish of water</w:t>
      </w:r>
      <w:r w:rsidR="006A6057">
        <w:rPr>
          <w:sz w:val="24"/>
          <w:szCs w:val="24"/>
        </w:rPr>
        <w:t>.</w:t>
      </w:r>
      <w:r>
        <w:rPr>
          <w:sz w:val="24"/>
          <w:szCs w:val="24"/>
        </w:rPr>
        <w:t xml:space="preserve"> You may need to gently swish the leaf around to remove any folds or wrinkles. Using your brush to move the leaf around can also help</w:t>
      </w:r>
      <w:r w:rsidR="005163B1">
        <w:rPr>
          <w:sz w:val="24"/>
          <w:szCs w:val="24"/>
        </w:rPr>
        <w:t>.</w:t>
      </w:r>
    </w:p>
    <w:p w:rsidR="00C42B7B" w:rsidRDefault="00C42B7B" w:rsidP="006A6057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Use a dabbing motion to remove the remaining lamina from the vascular structures. If you wipe at the leaf it will tear! Dab-dab-dab for best results.</w:t>
      </w:r>
    </w:p>
    <w:p w:rsidR="00C42B7B" w:rsidRDefault="00C42B7B" w:rsidP="006A6057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Carefully remove your leaf from the dish and place it on the drying surface provided by your teacher.</w:t>
      </w:r>
    </w:p>
    <w:p w:rsidR="00C42B7B" w:rsidRPr="006A6057" w:rsidRDefault="00C42B7B" w:rsidP="006A6057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You may need to gently run water over the leaf to get all the wrinkles and folds out.</w:t>
      </w:r>
      <w:r w:rsidR="005163B1">
        <w:rPr>
          <w:sz w:val="24"/>
          <w:szCs w:val="24"/>
        </w:rPr>
        <w:t xml:space="preserve"> If you try to smooth it without running water it will likely tear.</w:t>
      </w:r>
    </w:p>
    <w:p w:rsidR="00D9043A" w:rsidRPr="00D9043A" w:rsidRDefault="00C42B7B" w:rsidP="00127ACA">
      <w:pPr>
        <w:pStyle w:val="Heading1"/>
        <w:rPr>
          <w:rFonts w:eastAsia="Calibri"/>
        </w:rPr>
      </w:pPr>
      <w:r>
        <w:rPr>
          <w:rFonts w:eastAsia="Calibri"/>
          <w:b w:val="0"/>
          <w:sz w:val="36"/>
        </w:rPr>
        <w:t>Questions</w:t>
      </w:r>
    </w:p>
    <w:p w:rsidR="00C42B7B" w:rsidRDefault="005163B1" w:rsidP="00C42B7B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Try to d</w:t>
      </w:r>
      <w:r w:rsidR="00C42B7B">
        <w:rPr>
          <w:rFonts w:ascii="Calibri" w:eastAsia="Calibri" w:hAnsi="Calibri" w:cs="Calibri"/>
          <w:sz w:val="24"/>
          <w:szCs w:val="24"/>
        </w:rPr>
        <w:t>etermin</w:t>
      </w:r>
      <w:r>
        <w:rPr>
          <w:rFonts w:ascii="Calibri" w:eastAsia="Calibri" w:hAnsi="Calibri" w:cs="Calibri"/>
          <w:sz w:val="24"/>
          <w:szCs w:val="24"/>
        </w:rPr>
        <w:t>e the following about your leaf. If you don’t have an entire leaf you’ll need to talk with your fellow students to find some of the information.</w:t>
      </w:r>
    </w:p>
    <w:p w:rsidR="00C42B7B" w:rsidRDefault="00C42B7B" w:rsidP="00C42B7B">
      <w:pPr>
        <w:pStyle w:val="ListParagraph"/>
        <w:numPr>
          <w:ilvl w:val="1"/>
          <w:numId w:val="19"/>
        </w:num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kind of margin does your leaf have?</w:t>
      </w:r>
    </w:p>
    <w:p w:rsidR="00C42B7B" w:rsidRDefault="00C42B7B" w:rsidP="00C42B7B">
      <w:pPr>
        <w:pStyle w:val="ListParagraph"/>
        <w:numPr>
          <w:ilvl w:val="1"/>
          <w:numId w:val="19"/>
        </w:num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is the vein structure?</w:t>
      </w:r>
    </w:p>
    <w:p w:rsidR="00C42B7B" w:rsidRDefault="00C42B7B" w:rsidP="00C42B7B">
      <w:pPr>
        <w:pStyle w:val="ListParagraph"/>
        <w:numPr>
          <w:ilvl w:val="1"/>
          <w:numId w:val="19"/>
        </w:num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vein structure do you think is the most efficient for nutrient transport?</w:t>
      </w:r>
    </w:p>
    <w:p w:rsidR="00BD5202" w:rsidRDefault="00BD5202" w:rsidP="00BD5202">
      <w:pPr>
        <w:pStyle w:val="ListParagraph"/>
        <w:spacing w:after="160" w:line="259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BD5202" w:rsidRDefault="00BD5202" w:rsidP="00BD5202">
      <w:pPr>
        <w:pStyle w:val="ListParagraph"/>
        <w:spacing w:after="160" w:line="259" w:lineRule="auto"/>
        <w:ind w:left="1440"/>
        <w:rPr>
          <w:rFonts w:ascii="Calibri" w:eastAsia="Calibri" w:hAnsi="Calibri" w:cs="Calibri"/>
          <w:sz w:val="24"/>
          <w:szCs w:val="24"/>
        </w:rPr>
      </w:pPr>
    </w:p>
    <w:p w:rsidR="006D6799" w:rsidRPr="00C42B7B" w:rsidRDefault="00BD5202" w:rsidP="00C42B7B">
      <w:pPr>
        <w:pStyle w:val="ListParagraph"/>
        <w:numPr>
          <w:ilvl w:val="0"/>
          <w:numId w:val="19"/>
        </w:num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you knew the </w:t>
      </w:r>
      <w:r w:rsidR="00E0526E">
        <w:rPr>
          <w:rFonts w:ascii="Calibri" w:eastAsia="Calibri" w:hAnsi="Calibri" w:cs="Calibri"/>
          <w:sz w:val="24"/>
          <w:szCs w:val="24"/>
        </w:rPr>
        <w:t xml:space="preserve">diameter </w:t>
      </w:r>
      <w:r w:rsidR="00E0526E">
        <w:rPr>
          <w:rFonts w:ascii="Calibri" w:eastAsia="Calibri" w:hAnsi="Calibri" w:cs="Calibri"/>
          <w:sz w:val="24"/>
          <w:szCs w:val="24"/>
        </w:rPr>
        <w:t>(</w:t>
      </w:r>
      <w:r w:rsidR="00E0526E">
        <w:rPr>
          <w:rFonts w:ascii="Calibri" w:eastAsia="Calibri" w:hAnsi="Calibri" w:cs="Calibri"/>
          <w:sz w:val="24"/>
          <w:szCs w:val="24"/>
        </w:rPr>
        <w:t xml:space="preserve">of </w:t>
      </w:r>
      <w:r w:rsidR="00E0526E">
        <w:rPr>
          <w:rFonts w:ascii="Calibri" w:eastAsia="Calibri" w:hAnsi="Calibri" w:cs="Calibri"/>
          <w:sz w:val="24"/>
          <w:szCs w:val="24"/>
        </w:rPr>
        <w:t>the side touching the cuticle)</w:t>
      </w:r>
      <w:r w:rsidR="00E0526E">
        <w:rPr>
          <w:rFonts w:ascii="Calibri" w:eastAsia="Calibri" w:hAnsi="Calibri" w:cs="Calibri"/>
          <w:sz w:val="24"/>
          <w:szCs w:val="24"/>
        </w:rPr>
        <w:t xml:space="preserve"> of a single cell in the palisade layer</w:t>
      </w:r>
      <w:r>
        <w:rPr>
          <w:rFonts w:ascii="Calibri" w:eastAsia="Calibri" w:hAnsi="Calibri" w:cs="Calibri"/>
          <w:sz w:val="24"/>
          <w:szCs w:val="24"/>
        </w:rPr>
        <w:t xml:space="preserve">, how would you estimate the total number of cells that were in </w:t>
      </w:r>
      <w:r w:rsidR="00E0526E">
        <w:rPr>
          <w:rFonts w:ascii="Calibri" w:eastAsia="Calibri" w:hAnsi="Calibri" w:cs="Calibri"/>
          <w:sz w:val="24"/>
          <w:szCs w:val="24"/>
        </w:rPr>
        <w:t xml:space="preserve">the palisade layer of 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>your leaf?</w:t>
      </w:r>
    </w:p>
    <w:sectPr w:rsidR="006D6799" w:rsidRPr="00C42B7B" w:rsidSect="00A472C9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14F" w:rsidRDefault="002B714F" w:rsidP="003815CB">
      <w:pPr>
        <w:spacing w:after="0" w:line="240" w:lineRule="auto"/>
      </w:pPr>
      <w:r>
        <w:separator/>
      </w:r>
    </w:p>
  </w:endnote>
  <w:endnote w:type="continuationSeparator" w:id="0">
    <w:p w:rsidR="002B714F" w:rsidRDefault="002B714F" w:rsidP="00381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5CB" w:rsidRDefault="002B714F" w:rsidP="003815CB">
    <w:pPr>
      <w:spacing w:after="0"/>
      <w:jc w:val="center"/>
      <w:rPr>
        <w:rFonts w:ascii="Algerian" w:eastAsia="Algerian" w:hAnsi="Algerian" w:cs="Algerian"/>
      </w:rPr>
    </w:pPr>
    <w:r>
      <w:rPr>
        <w:u w:val="single"/>
      </w:rPr>
      <w:pict>
        <v:rect id="_x0000_i1025" style="width:0;height:1.5pt" o:hralign="center" o:hrstd="t" o:hr="t" fillcolor="#a0a0a0" stroked="f"/>
      </w:pict>
    </w:r>
  </w:p>
  <w:p w:rsidR="003815CB" w:rsidRDefault="00B06E20" w:rsidP="003815CB">
    <w:pPr>
      <w:spacing w:after="0"/>
      <w:jc w:val="center"/>
    </w:pPr>
    <w:r>
      <w:rPr>
        <w:noProof/>
      </w:rPr>
      <w:drawing>
        <wp:inline distT="0" distB="0" distL="0" distR="0">
          <wp:extent cx="2571745" cy="257175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set 4YellowPengu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144" cy="26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14F" w:rsidRDefault="002B714F" w:rsidP="003815CB">
      <w:pPr>
        <w:spacing w:after="0" w:line="240" w:lineRule="auto"/>
      </w:pPr>
      <w:r>
        <w:separator/>
      </w:r>
    </w:p>
  </w:footnote>
  <w:footnote w:type="continuationSeparator" w:id="0">
    <w:p w:rsidR="002B714F" w:rsidRDefault="002B714F" w:rsidP="00381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5CB" w:rsidRPr="00621E84" w:rsidRDefault="00BB3CFE" w:rsidP="004B1662">
    <w:pPr>
      <w:tabs>
        <w:tab w:val="center" w:pos="4680"/>
        <w:tab w:val="right" w:pos="10440"/>
      </w:tabs>
      <w:rPr>
        <w:rFonts w:ascii="Cambria Math" w:eastAsia="Calibri" w:hAnsi="Cambria Math" w:cs="Times New Roman"/>
        <w:b/>
        <w:bCs/>
        <w:sz w:val="40"/>
      </w:rPr>
    </w:pPr>
    <w:r w:rsidRPr="00BB3CFE">
      <w:rPr>
        <w:rFonts w:ascii="Cambria Math" w:eastAsia="Calibri" w:hAnsi="Cambria Math" w:cs="Times New Roman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2647950" cy="7048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3CFE" w:rsidRDefault="00927966">
                          <w:r w:rsidRPr="00927966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93715" cy="450273"/>
                                <wp:effectExtent l="0" t="0" r="1905" b="6985"/>
                                <wp:docPr id="1" name="Picture 1" descr="C:\Users\LukeReed\Desktop\Businesses\Reed-Cooper\Images\Asset 3Blue Penguin sidebysid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ukeReed\Desktop\Businesses\Reed-Cooper\Images\Asset 3Blue Penguin sidebysid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7514" cy="4744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3pt;margin-top:.75pt;width:208.5pt;height:55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" stroked="f">
              <v:textbox>
                <w:txbxContent>
                  <w:p w:rsidR="00BB3CFE" w:rsidRDefault="00927966">
                    <w:r w:rsidRPr="00927966">
                      <w:rPr>
                        <w:noProof/>
                      </w:rPr>
                      <w:drawing>
                        <wp:inline distT="0" distB="0" distL="0" distR="0">
                          <wp:extent cx="2493715" cy="450273"/>
                          <wp:effectExtent l="0" t="0" r="1905" b="6985"/>
                          <wp:docPr id="1" name="Picture 1" descr="C:\Users\LukeReed\Desktop\Businesses\Reed-Cooper\Images\Asset 3Blue Penguin sidebysid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ukeReed\Desktop\Businesses\Reed-Cooper\Images\Asset 3Blue Penguin sidebysid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27514" cy="474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E2C15">
      <w:rPr>
        <w:rFonts w:ascii="Cambria Math" w:eastAsia="Calibri" w:hAnsi="Cambria Math" w:cs="Times New Roman"/>
        <w:b/>
        <w:bCs/>
        <w:sz w:val="40"/>
      </w:rPr>
      <w:t>Clear Leaf Micro-Lab</w:t>
    </w:r>
    <w:r w:rsidR="00A472C9" w:rsidRPr="00621E84">
      <w:rPr>
        <w:rFonts w:ascii="Cambria Math" w:eastAsia="Calibri" w:hAnsi="Cambria Math" w:cs="Times New Roman"/>
        <w:b/>
        <w:bCs/>
        <w:sz w:val="40"/>
      </w:rPr>
      <w:br/>
    </w:r>
    <w:r w:rsidR="00445C42">
      <w:rPr>
        <w:rFonts w:ascii="Cambria Math" w:eastAsia="Calibri" w:hAnsi="Cambria Math" w:cs="Times New Roman"/>
        <w:sz w:val="28"/>
      </w:rPr>
      <w:t xml:space="preserve">Student Worksheet – </w:t>
    </w:r>
    <w:r w:rsidR="00FE2C15">
      <w:rPr>
        <w:rFonts w:ascii="Cambria Math" w:eastAsia="Calibri" w:hAnsi="Cambria Math" w:cs="Times New Roman"/>
        <w:sz w:val="28"/>
      </w:rPr>
      <w:t>Leaf vein structure</w:t>
    </w:r>
    <w:r w:rsidR="002F67D6">
      <w:rPr>
        <w:rFonts w:ascii="Cambria Math" w:eastAsia="Calibri" w:hAnsi="Cambria Math" w:cs="Times New Roman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64BF"/>
    <w:multiLevelType w:val="hybridMultilevel"/>
    <w:tmpl w:val="E708CB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E75EA"/>
    <w:multiLevelType w:val="hybridMultilevel"/>
    <w:tmpl w:val="0694C8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56ED8"/>
    <w:multiLevelType w:val="hybridMultilevel"/>
    <w:tmpl w:val="57C240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41540"/>
    <w:multiLevelType w:val="hybridMultilevel"/>
    <w:tmpl w:val="F8C8D5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120B"/>
    <w:multiLevelType w:val="hybridMultilevel"/>
    <w:tmpl w:val="DFEAA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32750"/>
    <w:multiLevelType w:val="hybridMultilevel"/>
    <w:tmpl w:val="B2D04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32AA3"/>
    <w:multiLevelType w:val="hybridMultilevel"/>
    <w:tmpl w:val="DE5855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26532"/>
    <w:multiLevelType w:val="hybridMultilevel"/>
    <w:tmpl w:val="E6DE5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3753A"/>
    <w:multiLevelType w:val="hybridMultilevel"/>
    <w:tmpl w:val="137AA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C3A64"/>
    <w:multiLevelType w:val="hybridMultilevel"/>
    <w:tmpl w:val="DDB876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3258F"/>
    <w:multiLevelType w:val="hybridMultilevel"/>
    <w:tmpl w:val="545CE3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C74A5"/>
    <w:multiLevelType w:val="hybridMultilevel"/>
    <w:tmpl w:val="60368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8736C"/>
    <w:multiLevelType w:val="hybridMultilevel"/>
    <w:tmpl w:val="98F69A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22AFF"/>
    <w:multiLevelType w:val="hybridMultilevel"/>
    <w:tmpl w:val="7826AB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155A2"/>
    <w:multiLevelType w:val="hybridMultilevel"/>
    <w:tmpl w:val="D924BE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91028B"/>
    <w:multiLevelType w:val="hybridMultilevel"/>
    <w:tmpl w:val="8758B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55577"/>
    <w:multiLevelType w:val="hybridMultilevel"/>
    <w:tmpl w:val="142EA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861DB"/>
    <w:multiLevelType w:val="hybridMultilevel"/>
    <w:tmpl w:val="8E2491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17241"/>
    <w:multiLevelType w:val="hybridMultilevel"/>
    <w:tmpl w:val="8C528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61284"/>
    <w:multiLevelType w:val="hybridMultilevel"/>
    <w:tmpl w:val="EBD00B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C3FEA"/>
    <w:multiLevelType w:val="hybridMultilevel"/>
    <w:tmpl w:val="018CB7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27293"/>
    <w:multiLevelType w:val="hybridMultilevel"/>
    <w:tmpl w:val="89C4CA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B2ADD"/>
    <w:multiLevelType w:val="hybridMultilevel"/>
    <w:tmpl w:val="40103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04FD3"/>
    <w:multiLevelType w:val="hybridMultilevel"/>
    <w:tmpl w:val="3D2C29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701DB"/>
    <w:multiLevelType w:val="hybridMultilevel"/>
    <w:tmpl w:val="A75021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0769C"/>
    <w:multiLevelType w:val="hybridMultilevel"/>
    <w:tmpl w:val="CD7CC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C3F3E"/>
    <w:multiLevelType w:val="hybridMultilevel"/>
    <w:tmpl w:val="44F4D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77243C"/>
    <w:multiLevelType w:val="hybridMultilevel"/>
    <w:tmpl w:val="1D1C1F8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C52B91"/>
    <w:multiLevelType w:val="hybridMultilevel"/>
    <w:tmpl w:val="4E14D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4E08"/>
    <w:multiLevelType w:val="hybridMultilevel"/>
    <w:tmpl w:val="76ECD3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D10ABD"/>
    <w:multiLevelType w:val="hybridMultilevel"/>
    <w:tmpl w:val="56185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B7D42"/>
    <w:multiLevelType w:val="hybridMultilevel"/>
    <w:tmpl w:val="2080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9"/>
  </w:num>
  <w:num w:numId="5">
    <w:abstractNumId w:val="20"/>
  </w:num>
  <w:num w:numId="6">
    <w:abstractNumId w:val="29"/>
  </w:num>
  <w:num w:numId="7">
    <w:abstractNumId w:val="14"/>
  </w:num>
  <w:num w:numId="8">
    <w:abstractNumId w:val="2"/>
  </w:num>
  <w:num w:numId="9">
    <w:abstractNumId w:val="6"/>
  </w:num>
  <w:num w:numId="10">
    <w:abstractNumId w:val="3"/>
  </w:num>
  <w:num w:numId="11">
    <w:abstractNumId w:val="22"/>
  </w:num>
  <w:num w:numId="12">
    <w:abstractNumId w:val="12"/>
  </w:num>
  <w:num w:numId="13">
    <w:abstractNumId w:val="27"/>
  </w:num>
  <w:num w:numId="14">
    <w:abstractNumId w:val="24"/>
  </w:num>
  <w:num w:numId="15">
    <w:abstractNumId w:val="28"/>
  </w:num>
  <w:num w:numId="16">
    <w:abstractNumId w:val="11"/>
  </w:num>
  <w:num w:numId="17">
    <w:abstractNumId w:val="25"/>
  </w:num>
  <w:num w:numId="18">
    <w:abstractNumId w:val="30"/>
  </w:num>
  <w:num w:numId="19">
    <w:abstractNumId w:val="31"/>
  </w:num>
  <w:num w:numId="20">
    <w:abstractNumId w:val="8"/>
  </w:num>
  <w:num w:numId="21">
    <w:abstractNumId w:val="5"/>
  </w:num>
  <w:num w:numId="22">
    <w:abstractNumId w:val="7"/>
  </w:num>
  <w:num w:numId="23">
    <w:abstractNumId w:val="26"/>
  </w:num>
  <w:num w:numId="24">
    <w:abstractNumId w:val="1"/>
  </w:num>
  <w:num w:numId="25">
    <w:abstractNumId w:val="23"/>
  </w:num>
  <w:num w:numId="26">
    <w:abstractNumId w:val="15"/>
  </w:num>
  <w:num w:numId="27">
    <w:abstractNumId w:val="16"/>
  </w:num>
  <w:num w:numId="28">
    <w:abstractNumId w:val="19"/>
  </w:num>
  <w:num w:numId="29">
    <w:abstractNumId w:val="21"/>
  </w:num>
  <w:num w:numId="30">
    <w:abstractNumId w:val="10"/>
  </w:num>
  <w:num w:numId="31">
    <w:abstractNumId w:val="17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95"/>
    <w:rsid w:val="00006901"/>
    <w:rsid w:val="00011852"/>
    <w:rsid w:val="0002515B"/>
    <w:rsid w:val="0003684A"/>
    <w:rsid w:val="000424D2"/>
    <w:rsid w:val="000437D8"/>
    <w:rsid w:val="000464DB"/>
    <w:rsid w:val="00047C58"/>
    <w:rsid w:val="000548F9"/>
    <w:rsid w:val="0005507E"/>
    <w:rsid w:val="00075D9B"/>
    <w:rsid w:val="00082A4B"/>
    <w:rsid w:val="00090339"/>
    <w:rsid w:val="000A3418"/>
    <w:rsid w:val="000C593D"/>
    <w:rsid w:val="000C6B0B"/>
    <w:rsid w:val="000D4473"/>
    <w:rsid w:val="000E02D1"/>
    <w:rsid w:val="000E6856"/>
    <w:rsid w:val="000F1DEC"/>
    <w:rsid w:val="00104361"/>
    <w:rsid w:val="00127ACA"/>
    <w:rsid w:val="00131C46"/>
    <w:rsid w:val="00135D69"/>
    <w:rsid w:val="0015235E"/>
    <w:rsid w:val="00162599"/>
    <w:rsid w:val="0016337D"/>
    <w:rsid w:val="0018168B"/>
    <w:rsid w:val="001B5B95"/>
    <w:rsid w:val="001D4AC4"/>
    <w:rsid w:val="001E560E"/>
    <w:rsid w:val="001F7B5A"/>
    <w:rsid w:val="00201856"/>
    <w:rsid w:val="00211A19"/>
    <w:rsid w:val="00221CF5"/>
    <w:rsid w:val="00244387"/>
    <w:rsid w:val="00263344"/>
    <w:rsid w:val="00270501"/>
    <w:rsid w:val="002807EF"/>
    <w:rsid w:val="00286A11"/>
    <w:rsid w:val="002A54EC"/>
    <w:rsid w:val="002A5DC8"/>
    <w:rsid w:val="002B1726"/>
    <w:rsid w:val="002B29D9"/>
    <w:rsid w:val="002B32F1"/>
    <w:rsid w:val="002B3675"/>
    <w:rsid w:val="002B714F"/>
    <w:rsid w:val="002D0566"/>
    <w:rsid w:val="002E3798"/>
    <w:rsid w:val="002E5ECD"/>
    <w:rsid w:val="002F67D6"/>
    <w:rsid w:val="003031CF"/>
    <w:rsid w:val="003171BE"/>
    <w:rsid w:val="0032234E"/>
    <w:rsid w:val="00331F74"/>
    <w:rsid w:val="0033452C"/>
    <w:rsid w:val="00334912"/>
    <w:rsid w:val="00345853"/>
    <w:rsid w:val="003576B5"/>
    <w:rsid w:val="003776BA"/>
    <w:rsid w:val="003815CB"/>
    <w:rsid w:val="0038201D"/>
    <w:rsid w:val="00384C85"/>
    <w:rsid w:val="0038610C"/>
    <w:rsid w:val="003B256E"/>
    <w:rsid w:val="003C08E3"/>
    <w:rsid w:val="003C4D45"/>
    <w:rsid w:val="003E1EF1"/>
    <w:rsid w:val="003F260C"/>
    <w:rsid w:val="003F2B11"/>
    <w:rsid w:val="00406170"/>
    <w:rsid w:val="004206B6"/>
    <w:rsid w:val="00445C42"/>
    <w:rsid w:val="00457F55"/>
    <w:rsid w:val="00465C44"/>
    <w:rsid w:val="00476C98"/>
    <w:rsid w:val="004A0D7F"/>
    <w:rsid w:val="004A4476"/>
    <w:rsid w:val="004B1662"/>
    <w:rsid w:val="004C0166"/>
    <w:rsid w:val="004C3B6B"/>
    <w:rsid w:val="004E599C"/>
    <w:rsid w:val="004F37A6"/>
    <w:rsid w:val="004F6B9C"/>
    <w:rsid w:val="005163B1"/>
    <w:rsid w:val="00522702"/>
    <w:rsid w:val="005530CB"/>
    <w:rsid w:val="005550E3"/>
    <w:rsid w:val="00591220"/>
    <w:rsid w:val="005A1450"/>
    <w:rsid w:val="005A6565"/>
    <w:rsid w:val="005B4F8D"/>
    <w:rsid w:val="005C5247"/>
    <w:rsid w:val="005D42EC"/>
    <w:rsid w:val="005E47B1"/>
    <w:rsid w:val="005F1197"/>
    <w:rsid w:val="005F3271"/>
    <w:rsid w:val="00621E84"/>
    <w:rsid w:val="00635525"/>
    <w:rsid w:val="00637AD5"/>
    <w:rsid w:val="00651374"/>
    <w:rsid w:val="00651817"/>
    <w:rsid w:val="00656F1C"/>
    <w:rsid w:val="006608DA"/>
    <w:rsid w:val="00671F7F"/>
    <w:rsid w:val="0069079A"/>
    <w:rsid w:val="006914A9"/>
    <w:rsid w:val="006A455E"/>
    <w:rsid w:val="006A6057"/>
    <w:rsid w:val="006C01AE"/>
    <w:rsid w:val="006C3F9A"/>
    <w:rsid w:val="006D60A9"/>
    <w:rsid w:val="006D6799"/>
    <w:rsid w:val="006D6956"/>
    <w:rsid w:val="006E7F57"/>
    <w:rsid w:val="00700AA9"/>
    <w:rsid w:val="007157A7"/>
    <w:rsid w:val="00731008"/>
    <w:rsid w:val="00743E00"/>
    <w:rsid w:val="00745295"/>
    <w:rsid w:val="0075008F"/>
    <w:rsid w:val="007572F6"/>
    <w:rsid w:val="007A0D1E"/>
    <w:rsid w:val="007A1F5E"/>
    <w:rsid w:val="007B0B44"/>
    <w:rsid w:val="007C2884"/>
    <w:rsid w:val="007F68A5"/>
    <w:rsid w:val="00802352"/>
    <w:rsid w:val="008149B8"/>
    <w:rsid w:val="00837441"/>
    <w:rsid w:val="008658DE"/>
    <w:rsid w:val="0088147B"/>
    <w:rsid w:val="008841A5"/>
    <w:rsid w:val="00891542"/>
    <w:rsid w:val="008B2FD0"/>
    <w:rsid w:val="008B4C0B"/>
    <w:rsid w:val="008B65AB"/>
    <w:rsid w:val="008C54DF"/>
    <w:rsid w:val="008F5088"/>
    <w:rsid w:val="00903F54"/>
    <w:rsid w:val="00912621"/>
    <w:rsid w:val="009142DB"/>
    <w:rsid w:val="009159AE"/>
    <w:rsid w:val="009224E4"/>
    <w:rsid w:val="00924315"/>
    <w:rsid w:val="00925D7D"/>
    <w:rsid w:val="00927966"/>
    <w:rsid w:val="00935BB4"/>
    <w:rsid w:val="00945C27"/>
    <w:rsid w:val="00956CC1"/>
    <w:rsid w:val="009723B0"/>
    <w:rsid w:val="00974ACC"/>
    <w:rsid w:val="009A4898"/>
    <w:rsid w:val="009B3E36"/>
    <w:rsid w:val="009C1035"/>
    <w:rsid w:val="009D0FDC"/>
    <w:rsid w:val="009D2EB1"/>
    <w:rsid w:val="009D6B20"/>
    <w:rsid w:val="009E3650"/>
    <w:rsid w:val="009E5BE8"/>
    <w:rsid w:val="00A0189D"/>
    <w:rsid w:val="00A01D64"/>
    <w:rsid w:val="00A03B45"/>
    <w:rsid w:val="00A12F55"/>
    <w:rsid w:val="00A3186E"/>
    <w:rsid w:val="00A472C9"/>
    <w:rsid w:val="00A57B9B"/>
    <w:rsid w:val="00A7444A"/>
    <w:rsid w:val="00A74FEA"/>
    <w:rsid w:val="00A94531"/>
    <w:rsid w:val="00AA5E69"/>
    <w:rsid w:val="00AB2FEC"/>
    <w:rsid w:val="00AC0E17"/>
    <w:rsid w:val="00AC11EB"/>
    <w:rsid w:val="00AC492C"/>
    <w:rsid w:val="00AD46C2"/>
    <w:rsid w:val="00AF2268"/>
    <w:rsid w:val="00AF4666"/>
    <w:rsid w:val="00B06E20"/>
    <w:rsid w:val="00B120DE"/>
    <w:rsid w:val="00B23650"/>
    <w:rsid w:val="00B27DB4"/>
    <w:rsid w:val="00B41F75"/>
    <w:rsid w:val="00B61A68"/>
    <w:rsid w:val="00B73AC0"/>
    <w:rsid w:val="00B916E0"/>
    <w:rsid w:val="00B93E1D"/>
    <w:rsid w:val="00BA36A3"/>
    <w:rsid w:val="00BB3CFE"/>
    <w:rsid w:val="00BC0A61"/>
    <w:rsid w:val="00BD5202"/>
    <w:rsid w:val="00BD643E"/>
    <w:rsid w:val="00BD7A9A"/>
    <w:rsid w:val="00BE37ED"/>
    <w:rsid w:val="00BE3D61"/>
    <w:rsid w:val="00BF3E5A"/>
    <w:rsid w:val="00C005E9"/>
    <w:rsid w:val="00C03550"/>
    <w:rsid w:val="00C03982"/>
    <w:rsid w:val="00C35260"/>
    <w:rsid w:val="00C35B53"/>
    <w:rsid w:val="00C40269"/>
    <w:rsid w:val="00C42B7B"/>
    <w:rsid w:val="00C47768"/>
    <w:rsid w:val="00C55385"/>
    <w:rsid w:val="00C55CEA"/>
    <w:rsid w:val="00C77B53"/>
    <w:rsid w:val="00CA032F"/>
    <w:rsid w:val="00CB04B8"/>
    <w:rsid w:val="00CD6502"/>
    <w:rsid w:val="00CD790F"/>
    <w:rsid w:val="00CE69E4"/>
    <w:rsid w:val="00CF37CB"/>
    <w:rsid w:val="00CF7C43"/>
    <w:rsid w:val="00D043AA"/>
    <w:rsid w:val="00D12A18"/>
    <w:rsid w:val="00D12EFB"/>
    <w:rsid w:val="00D14187"/>
    <w:rsid w:val="00D1459F"/>
    <w:rsid w:val="00D20895"/>
    <w:rsid w:val="00D20EB6"/>
    <w:rsid w:val="00D2307E"/>
    <w:rsid w:val="00D34968"/>
    <w:rsid w:val="00D37E27"/>
    <w:rsid w:val="00D458B7"/>
    <w:rsid w:val="00D46CD4"/>
    <w:rsid w:val="00D606F2"/>
    <w:rsid w:val="00D80445"/>
    <w:rsid w:val="00D87C15"/>
    <w:rsid w:val="00D9043A"/>
    <w:rsid w:val="00DA369F"/>
    <w:rsid w:val="00DA73C4"/>
    <w:rsid w:val="00DC42BD"/>
    <w:rsid w:val="00DD0F90"/>
    <w:rsid w:val="00DD590B"/>
    <w:rsid w:val="00DE397F"/>
    <w:rsid w:val="00DF4E15"/>
    <w:rsid w:val="00E007E2"/>
    <w:rsid w:val="00E0526E"/>
    <w:rsid w:val="00E2657D"/>
    <w:rsid w:val="00E331B6"/>
    <w:rsid w:val="00E84E78"/>
    <w:rsid w:val="00E857E5"/>
    <w:rsid w:val="00E907A9"/>
    <w:rsid w:val="00E9716B"/>
    <w:rsid w:val="00EA1F1A"/>
    <w:rsid w:val="00EA790A"/>
    <w:rsid w:val="00EC7E37"/>
    <w:rsid w:val="00EE7B19"/>
    <w:rsid w:val="00EF4547"/>
    <w:rsid w:val="00F1793E"/>
    <w:rsid w:val="00F27091"/>
    <w:rsid w:val="00F31C0C"/>
    <w:rsid w:val="00F3384C"/>
    <w:rsid w:val="00F535EF"/>
    <w:rsid w:val="00F57F72"/>
    <w:rsid w:val="00F60464"/>
    <w:rsid w:val="00F65AA3"/>
    <w:rsid w:val="00F83B5F"/>
    <w:rsid w:val="00F91EF0"/>
    <w:rsid w:val="00F92F2B"/>
    <w:rsid w:val="00F9541D"/>
    <w:rsid w:val="00FD0083"/>
    <w:rsid w:val="00FD6351"/>
    <w:rsid w:val="00FE2C15"/>
    <w:rsid w:val="00FF16AD"/>
    <w:rsid w:val="00FF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5EF30"/>
  <w15:chartTrackingRefBased/>
  <w15:docId w15:val="{4984D86C-2D5E-4CD5-9B44-E2512519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08F"/>
  </w:style>
  <w:style w:type="paragraph" w:styleId="Heading1">
    <w:name w:val="heading 1"/>
    <w:basedOn w:val="Normal"/>
    <w:next w:val="Normal"/>
    <w:link w:val="Heading1Char"/>
    <w:uiPriority w:val="9"/>
    <w:qFormat/>
    <w:rsid w:val="007500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0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0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0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0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0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08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08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08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5CB"/>
  </w:style>
  <w:style w:type="paragraph" w:styleId="Footer">
    <w:name w:val="footer"/>
    <w:basedOn w:val="Normal"/>
    <w:link w:val="FooterChar"/>
    <w:uiPriority w:val="99"/>
    <w:unhideWhenUsed/>
    <w:rsid w:val="00381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5CB"/>
  </w:style>
  <w:style w:type="paragraph" w:styleId="ListParagraph">
    <w:name w:val="List Paragraph"/>
    <w:basedOn w:val="Normal"/>
    <w:uiPriority w:val="34"/>
    <w:qFormat/>
    <w:rsid w:val="003815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5008F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08F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08F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08F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08F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08F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0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08F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0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008F"/>
    <w:pPr>
      <w:spacing w:line="240" w:lineRule="auto"/>
    </w:pPr>
    <w:rPr>
      <w:b/>
      <w:bCs/>
      <w:color w:val="0F6FC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5008F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5008F"/>
    <w:rPr>
      <w:rFonts w:asciiTheme="majorHAnsi" w:eastAsiaTheme="majorEastAsia" w:hAnsiTheme="majorHAnsi" w:cstheme="majorBidi"/>
      <w:color w:val="112F51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08F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008F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5008F"/>
    <w:rPr>
      <w:b/>
      <w:bCs/>
    </w:rPr>
  </w:style>
  <w:style w:type="character" w:styleId="Emphasis">
    <w:name w:val="Emphasis"/>
    <w:basedOn w:val="DefaultParagraphFont"/>
    <w:uiPriority w:val="20"/>
    <w:qFormat/>
    <w:rsid w:val="0075008F"/>
    <w:rPr>
      <w:i/>
      <w:iCs/>
    </w:rPr>
  </w:style>
  <w:style w:type="paragraph" w:styleId="NoSpacing">
    <w:name w:val="No Spacing"/>
    <w:link w:val="NoSpacingChar"/>
    <w:uiPriority w:val="1"/>
    <w:qFormat/>
    <w:rsid w:val="0075008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008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5008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08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08F"/>
    <w:rPr>
      <w:b/>
      <w:bCs/>
      <w:i/>
      <w:iCs/>
      <w:color w:val="0F6FC6" w:themeColor="accent1"/>
    </w:rPr>
  </w:style>
  <w:style w:type="character" w:styleId="SubtleEmphasis">
    <w:name w:val="Subtle Emphasis"/>
    <w:basedOn w:val="DefaultParagraphFont"/>
    <w:uiPriority w:val="19"/>
    <w:qFormat/>
    <w:rsid w:val="0075008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5008F"/>
    <w:rPr>
      <w:b/>
      <w:bCs/>
      <w:i/>
      <w:iCs/>
      <w:color w:val="0F6FC6" w:themeColor="accent1"/>
    </w:rPr>
  </w:style>
  <w:style w:type="character" w:styleId="SubtleReference">
    <w:name w:val="Subtle Reference"/>
    <w:basedOn w:val="DefaultParagraphFont"/>
    <w:uiPriority w:val="31"/>
    <w:qFormat/>
    <w:rsid w:val="0075008F"/>
    <w:rPr>
      <w:smallCaps/>
      <w:color w:val="59A9F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5008F"/>
    <w:rPr>
      <w:b/>
      <w:bCs/>
      <w:smallCaps/>
      <w:color w:val="59A9F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5008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08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BD643E"/>
  </w:style>
  <w:style w:type="character" w:styleId="PlaceholderText">
    <w:name w:val="Placeholder Text"/>
    <w:basedOn w:val="DefaultParagraphFont"/>
    <w:uiPriority w:val="99"/>
    <w:semiHidden/>
    <w:rsid w:val="00BD64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SMEGA~1\AppData\Local\Temp\Blue%20Penguin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59A9F2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Penguin Template</Template>
  <TotalTime>81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Reed</dc:creator>
  <cp:keywords/>
  <dc:description/>
  <cp:lastModifiedBy>Luke</cp:lastModifiedBy>
  <cp:revision>6</cp:revision>
  <dcterms:created xsi:type="dcterms:W3CDTF">2018-02-21T16:46:00Z</dcterms:created>
  <dcterms:modified xsi:type="dcterms:W3CDTF">2018-02-21T22:07:00Z</dcterms:modified>
</cp:coreProperties>
</file>